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1763F" w14:textId="0AF35D07" w:rsidR="0097100C" w:rsidRPr="003A17F5" w:rsidRDefault="00C4020E">
      <w:pPr>
        <w:pStyle w:val="Title"/>
        <w:rPr>
          <w:rFonts w:ascii="Times New Roman" w:hAnsi="Times New Roman" w:cs="Times New Roman"/>
        </w:rPr>
      </w:pPr>
      <w:sdt>
        <w:sdtPr>
          <w:rPr>
            <w:rFonts w:ascii="Times New Roman" w:hAnsi="Times New Roman" w:cs="Times New Roman"/>
          </w:rPr>
          <w:alias w:val="Title"/>
          <w:tag w:val=""/>
          <w:id w:val="726351117"/>
          <w:placeholder>
            <w:docPart w:val="24C6F5D7E4EB0741BC7CB27A3E0CC42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575273" w:rsidRPr="003A17F5">
            <w:rPr>
              <w:rFonts w:ascii="Times New Roman" w:hAnsi="Times New Roman" w:cs="Times New Roman"/>
            </w:rPr>
            <w:t>Signature Assignment: Topic</w:t>
          </w:r>
        </w:sdtContent>
      </w:sdt>
    </w:p>
    <w:p w14:paraId="3E91F3E7" w14:textId="77777777" w:rsidR="0097100C" w:rsidRPr="003A17F5" w:rsidRDefault="0038673E">
      <w:pPr>
        <w:pStyle w:val="Title2"/>
        <w:rPr>
          <w:rFonts w:ascii="Times New Roman" w:hAnsi="Times New Roman" w:cs="Times New Roman"/>
        </w:rPr>
      </w:pPr>
      <w:r w:rsidRPr="003A17F5">
        <w:rPr>
          <w:rFonts w:ascii="Times New Roman" w:hAnsi="Times New Roman" w:cs="Times New Roman"/>
        </w:rPr>
        <w:t xml:space="preserve">Edgar Gabriyelyan </w:t>
      </w:r>
    </w:p>
    <w:p w14:paraId="0046B46C" w14:textId="77777777" w:rsidR="0097100C" w:rsidRPr="003A17F5" w:rsidRDefault="0038673E">
      <w:pPr>
        <w:pStyle w:val="Title2"/>
        <w:rPr>
          <w:rFonts w:ascii="Times New Roman" w:hAnsi="Times New Roman" w:cs="Times New Roman"/>
        </w:rPr>
      </w:pPr>
      <w:r w:rsidRPr="003A17F5">
        <w:rPr>
          <w:rFonts w:ascii="Times New Roman" w:hAnsi="Times New Roman" w:cs="Times New Roman"/>
        </w:rPr>
        <w:t xml:space="preserve">West Coast University </w:t>
      </w:r>
    </w:p>
    <w:p w14:paraId="33845300" w14:textId="77777777" w:rsidR="0097100C" w:rsidRPr="003A17F5" w:rsidRDefault="003F65D4" w:rsidP="00CD61C6">
      <w:pPr>
        <w:rPr>
          <w:rFonts w:ascii="Times New Roman" w:hAnsi="Times New Roman" w:cs="Times New Roman"/>
        </w:rPr>
      </w:pPr>
      <w:r w:rsidRPr="003A17F5">
        <w:rPr>
          <w:rFonts w:ascii="Times New Roman" w:hAnsi="Times New Roman" w:cs="Times New Roman"/>
        </w:rPr>
        <w:br w:type="page"/>
      </w:r>
    </w:p>
    <w:bookmarkStart w:id="0" w:name="_Toc409783206"/>
    <w:p w14:paraId="7670F094" w14:textId="20C7FC4F" w:rsidR="0097100C" w:rsidRPr="003A17F5" w:rsidRDefault="00C4020E" w:rsidP="00CD61C6">
      <w:pPr>
        <w:pStyle w:val="SectionTitle"/>
        <w:ind w:left="2880" w:firstLine="720"/>
        <w:jc w:val="left"/>
        <w:rPr>
          <w:rFonts w:ascii="Times New Roman" w:hAnsi="Times New Roman" w:cs="Times New Roman"/>
        </w:rPr>
      </w:pPr>
      <w:sdt>
        <w:sdtPr>
          <w:rPr>
            <w:rFonts w:ascii="Times New Roman" w:hAnsi="Times New Roman" w:cs="Times New Roman"/>
          </w:rPr>
          <w:alias w:val="Title"/>
          <w:tag w:val=""/>
          <w:id w:val="-1756435886"/>
          <w:placeholder>
            <w:docPart w:val="7A60B6368E0EE849974982BA40CBEE1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575273" w:rsidRPr="003A17F5">
            <w:rPr>
              <w:rFonts w:ascii="Times New Roman" w:hAnsi="Times New Roman" w:cs="Times New Roman"/>
            </w:rPr>
            <w:t>Signature Assignment: Topic</w:t>
          </w:r>
        </w:sdtContent>
      </w:sdt>
      <w:bookmarkEnd w:id="0"/>
    </w:p>
    <w:p w14:paraId="65CA543A" w14:textId="2143532D" w:rsidR="0006297F" w:rsidRPr="003A17F5" w:rsidRDefault="00DE5AC1" w:rsidP="003A17F5">
      <w:pPr>
        <w:rPr>
          <w:rFonts w:ascii="Times New Roman" w:hAnsi="Times New Roman" w:cs="Times New Roman"/>
        </w:rPr>
      </w:pPr>
      <w:r w:rsidRPr="003A17F5">
        <w:rPr>
          <w:rFonts w:ascii="Times New Roman" w:hAnsi="Times New Roman" w:cs="Times New Roman"/>
        </w:rPr>
        <w:t xml:space="preserve">The topic that I </w:t>
      </w:r>
      <w:r w:rsidR="00E41216" w:rsidRPr="003A17F5">
        <w:rPr>
          <w:rFonts w:ascii="Times New Roman" w:hAnsi="Times New Roman" w:cs="Times New Roman"/>
        </w:rPr>
        <w:t>choose to write about is “Global warming is real and caused primarily by human activities.</w:t>
      </w:r>
      <w:r w:rsidR="00575273" w:rsidRPr="003A17F5">
        <w:rPr>
          <w:rFonts w:ascii="Times New Roman" w:hAnsi="Times New Roman" w:cs="Times New Roman"/>
        </w:rPr>
        <w:t>”</w:t>
      </w:r>
      <w:r w:rsidR="00E41216" w:rsidRPr="003A17F5">
        <w:rPr>
          <w:rFonts w:ascii="Times New Roman" w:hAnsi="Times New Roman" w:cs="Times New Roman"/>
        </w:rPr>
        <w:t xml:space="preserve"> </w:t>
      </w:r>
      <w:r w:rsidR="00E43CBC" w:rsidRPr="003A17F5">
        <w:rPr>
          <w:rFonts w:ascii="Times New Roman" w:hAnsi="Times New Roman" w:cs="Times New Roman"/>
        </w:rPr>
        <w:t>I chose this topic because it has lately become a passion of mine to get as many people as possible to speak about this issue. So many people don’t understand the issue</w:t>
      </w:r>
      <w:r w:rsidR="00F4495B" w:rsidRPr="003A17F5">
        <w:rPr>
          <w:rFonts w:ascii="Times New Roman" w:hAnsi="Times New Roman" w:cs="Times New Roman"/>
        </w:rPr>
        <w:t xml:space="preserve">’s importance to the </w:t>
      </w:r>
      <w:r w:rsidR="00DA1068" w:rsidRPr="003A17F5">
        <w:rPr>
          <w:rFonts w:ascii="Times New Roman" w:hAnsi="Times New Roman" w:cs="Times New Roman"/>
        </w:rPr>
        <w:t xml:space="preserve">continuation of the </w:t>
      </w:r>
      <w:r w:rsidR="005E12D0" w:rsidRPr="003A17F5">
        <w:rPr>
          <w:rFonts w:ascii="Times New Roman" w:hAnsi="Times New Roman" w:cs="Times New Roman"/>
        </w:rPr>
        <w:t>human race. Through global warming, we have seen the end of countless species, and we’ll probably</w:t>
      </w:r>
      <w:r w:rsidR="004E20DF" w:rsidRPr="003A17F5">
        <w:rPr>
          <w:rFonts w:ascii="Times New Roman" w:hAnsi="Times New Roman" w:cs="Times New Roman"/>
        </w:rPr>
        <w:t xml:space="preserve"> see the decline in different races if we don’t change our ways. </w:t>
      </w:r>
      <w:r w:rsidR="005E12D0" w:rsidRPr="003A17F5">
        <w:rPr>
          <w:rFonts w:ascii="Times New Roman" w:hAnsi="Times New Roman" w:cs="Times New Roman"/>
        </w:rPr>
        <w:t xml:space="preserve"> </w:t>
      </w:r>
    </w:p>
    <w:p w14:paraId="70EB9EA4" w14:textId="77777777" w:rsidR="003A17F5" w:rsidRPr="003A17F5" w:rsidRDefault="004E20DF" w:rsidP="003A17F5">
      <w:pPr>
        <w:ind w:firstLine="0"/>
        <w:rPr>
          <w:rFonts w:ascii="Times New Roman" w:eastAsia="Times New Roman" w:hAnsi="Times New Roman" w:cs="Times New Roman"/>
          <w:color w:val="333333"/>
          <w:kern w:val="0"/>
          <w:shd w:val="clear" w:color="auto" w:fill="FFFFFF"/>
          <w:lang w:eastAsia="en-US"/>
        </w:rPr>
      </w:pPr>
      <w:r w:rsidRPr="003A17F5">
        <w:rPr>
          <w:rFonts w:ascii="Times New Roman" w:hAnsi="Times New Roman" w:cs="Times New Roman"/>
        </w:rPr>
        <w:tab/>
        <w:t xml:space="preserve">The counter argument here is that global warming is all a hoax. It does not exist, and we are seeing a natural change in the Earth’s temperature, just like we have seen time and time again in the past. </w:t>
      </w:r>
      <w:r w:rsidR="00984F07" w:rsidRPr="003A17F5">
        <w:rPr>
          <w:rFonts w:ascii="Times New Roman" w:hAnsi="Times New Roman" w:cs="Times New Roman"/>
        </w:rPr>
        <w:t>Those who oppose that global warming is real</w:t>
      </w:r>
      <w:r w:rsidR="00274F77" w:rsidRPr="003A17F5">
        <w:rPr>
          <w:rFonts w:ascii="Times New Roman" w:hAnsi="Times New Roman" w:cs="Times New Roman"/>
        </w:rPr>
        <w:t xml:space="preserve"> usually agree on one thing; President Trump is always right. Trump </w:t>
      </w:r>
      <w:r w:rsidR="00A238E8" w:rsidRPr="003A17F5">
        <w:rPr>
          <w:rFonts w:ascii="Times New Roman" w:hAnsi="Times New Roman" w:cs="Times New Roman"/>
        </w:rPr>
        <w:t>who has tweeted about</w:t>
      </w:r>
      <w:bookmarkStart w:id="1" w:name="_GoBack"/>
      <w:bookmarkEnd w:id="1"/>
      <w:r w:rsidR="00A238E8" w:rsidRPr="003A17F5">
        <w:rPr>
          <w:rFonts w:ascii="Times New Roman" w:hAnsi="Times New Roman" w:cs="Times New Roman"/>
        </w:rPr>
        <w:t xml:space="preserve"> the issue in the past, claims that</w:t>
      </w:r>
      <w:r w:rsidR="005E7B43" w:rsidRPr="003A17F5">
        <w:rPr>
          <w:rFonts w:ascii="Times New Roman" w:hAnsi="Times New Roman" w:cs="Times New Roman"/>
        </w:rPr>
        <w:t xml:space="preserve"> </w:t>
      </w:r>
      <w:r w:rsidR="003A17F5" w:rsidRPr="000342B1">
        <w:rPr>
          <w:rFonts w:ascii="Times New Roman" w:eastAsia="Times New Roman" w:hAnsi="Times New Roman" w:cs="Times New Roman"/>
          <w:color w:val="333333"/>
          <w:kern w:val="0"/>
          <w:shd w:val="clear" w:color="auto" w:fill="FFFFFF"/>
          <w:lang w:eastAsia="en-US"/>
        </w:rPr>
        <w:t xml:space="preserve">The Concept of Global Warming Was Created by and for the Chinese in Order to Make </w:t>
      </w:r>
    </w:p>
    <w:p w14:paraId="1E0E15A8" w14:textId="049C0D6D" w:rsidR="0097100C" w:rsidRPr="003A17F5" w:rsidRDefault="003A17F5" w:rsidP="003A17F5">
      <w:pPr>
        <w:ind w:firstLine="0"/>
        <w:rPr>
          <w:rFonts w:ascii="Times New Roman" w:hAnsi="Times New Roman" w:cs="Times New Roman"/>
        </w:rPr>
      </w:pPr>
      <w:r w:rsidRPr="000342B1">
        <w:rPr>
          <w:rFonts w:ascii="Times New Roman" w:eastAsia="Times New Roman" w:hAnsi="Times New Roman" w:cs="Times New Roman"/>
          <w:color w:val="333333"/>
          <w:kern w:val="0"/>
          <w:shd w:val="clear" w:color="auto" w:fill="FFFFFF"/>
          <w:lang w:eastAsia="en-US"/>
        </w:rPr>
        <w:t>U.S. Manufacturing Non-Competitive.” </w:t>
      </w:r>
      <w:r w:rsidRPr="003A17F5">
        <w:rPr>
          <w:rFonts w:ascii="Times New Roman" w:eastAsia="Times New Roman" w:hAnsi="Times New Roman" w:cs="Times New Roman"/>
          <w:color w:val="333333"/>
          <w:kern w:val="0"/>
          <w:shd w:val="clear" w:color="auto" w:fill="FFFFFF"/>
          <w:lang w:eastAsia="en-US"/>
        </w:rPr>
        <w:t xml:space="preserve">(Donald Trump, 2012) </w:t>
      </w:r>
      <w:r w:rsidR="004B42BF" w:rsidRPr="003A17F5">
        <w:rPr>
          <w:rFonts w:ascii="Times New Roman" w:hAnsi="Times New Roman" w:cs="Times New Roman"/>
        </w:rPr>
        <w:t xml:space="preserve">Now, the belief that global warming is real would force a lot </w:t>
      </w:r>
      <w:r w:rsidR="002F540E" w:rsidRPr="003A17F5">
        <w:rPr>
          <w:rFonts w:ascii="Times New Roman" w:hAnsi="Times New Roman" w:cs="Times New Roman"/>
        </w:rPr>
        <w:t xml:space="preserve">of US companies to </w:t>
      </w:r>
      <w:r w:rsidR="00A669E3" w:rsidRPr="003A17F5">
        <w:rPr>
          <w:rFonts w:ascii="Times New Roman" w:hAnsi="Times New Roman" w:cs="Times New Roman"/>
        </w:rPr>
        <w:t xml:space="preserve">start creating manufacturing techniques that would not cause so much pollution. Although the issue has a large divider within our politics, it really should not. People should all understand that the Earth can’t take our actions any longer. It can’t take the huge amount of pollution going into it’s atmosphere, or the amount of plastic filling it’s oceans. In my essay, I would like to put aside the politics, and just talk about the benefits that would be produced once global warming is set as truth, rather than just a belief. </w:t>
      </w:r>
    </w:p>
    <w:p w14:paraId="1D6186AE" w14:textId="77777777" w:rsidR="00900EC8" w:rsidRPr="003A17F5" w:rsidRDefault="00900EC8" w:rsidP="003A17F5">
      <w:pPr>
        <w:ind w:firstLine="0"/>
        <w:rPr>
          <w:rFonts w:ascii="Times New Roman" w:hAnsi="Times New Roman" w:cs="Times New Roman"/>
        </w:rPr>
      </w:pPr>
    </w:p>
    <w:p w14:paraId="417880FA" w14:textId="135633A5" w:rsidR="000342B1" w:rsidRPr="003A17F5" w:rsidRDefault="00900EC8" w:rsidP="003A17F5">
      <w:pPr>
        <w:rPr>
          <w:rFonts w:ascii="Times New Roman" w:hAnsi="Times New Roman" w:cs="Times New Roman"/>
        </w:rPr>
      </w:pPr>
      <w:r w:rsidRPr="003A17F5">
        <w:rPr>
          <w:rFonts w:ascii="Times New Roman" w:hAnsi="Times New Roman" w:cs="Times New Roman"/>
        </w:rPr>
        <w:t xml:space="preserve">Now, those who benefit from this flame would be, quite frankly, EVERYONE. </w:t>
      </w:r>
      <w:r w:rsidR="00084669" w:rsidRPr="003A17F5">
        <w:rPr>
          <w:rFonts w:ascii="Times New Roman" w:hAnsi="Times New Roman" w:cs="Times New Roman"/>
        </w:rPr>
        <w:t>It benefits everyone to have cleaner air, water, oceans, etc., for the future generations.</w:t>
      </w:r>
      <w:r w:rsidR="006C305A" w:rsidRPr="003A17F5">
        <w:rPr>
          <w:rFonts w:ascii="Times New Roman" w:hAnsi="Times New Roman" w:cs="Times New Roman"/>
        </w:rPr>
        <w:t xml:space="preserve"> Everyday, we see countless animals going onto our endangered lists; accepting global warming as more than just a </w:t>
      </w:r>
      <w:r w:rsidR="006C305A" w:rsidRPr="003A17F5">
        <w:rPr>
          <w:rFonts w:ascii="Times New Roman" w:hAnsi="Times New Roman" w:cs="Times New Roman"/>
        </w:rPr>
        <w:lastRenderedPageBreak/>
        <w:t xml:space="preserve">hoax would greatly </w:t>
      </w:r>
      <w:r w:rsidR="00E4119E" w:rsidRPr="003A17F5">
        <w:rPr>
          <w:rFonts w:ascii="Times New Roman" w:hAnsi="Times New Roman" w:cs="Times New Roman"/>
        </w:rPr>
        <w:t xml:space="preserve">benefit them. Companies that are currently using eco-friendly production techniques would also benefit, as they would have a head start on eco-friendly technology. </w:t>
      </w:r>
    </w:p>
    <w:p w14:paraId="6D080832" w14:textId="77777777" w:rsidR="000342B1" w:rsidRPr="003A17F5" w:rsidRDefault="000342B1">
      <w:pPr>
        <w:rPr>
          <w:rFonts w:ascii="Times New Roman" w:hAnsi="Times New Roman" w:cs="Times New Roman"/>
        </w:rPr>
      </w:pPr>
      <w:r w:rsidRPr="003A17F5">
        <w:rPr>
          <w:rFonts w:ascii="Times New Roman" w:hAnsi="Times New Roman" w:cs="Times New Roman"/>
        </w:rPr>
        <w:br w:type="page"/>
      </w:r>
    </w:p>
    <w:p w14:paraId="1101F665" w14:textId="7DE7B758" w:rsidR="007A6B0F" w:rsidRPr="003A17F5" w:rsidRDefault="000342B1" w:rsidP="000342B1">
      <w:pPr>
        <w:jc w:val="center"/>
        <w:rPr>
          <w:rFonts w:ascii="Times New Roman" w:hAnsi="Times New Roman" w:cs="Times New Roman"/>
        </w:rPr>
      </w:pPr>
      <w:r w:rsidRPr="003A17F5">
        <w:rPr>
          <w:rFonts w:ascii="Times New Roman" w:hAnsi="Times New Roman" w:cs="Times New Roman"/>
        </w:rPr>
        <w:lastRenderedPageBreak/>
        <w:t>Reference</w:t>
      </w:r>
    </w:p>
    <w:p w14:paraId="099A3987" w14:textId="77777777" w:rsidR="000342B1" w:rsidRPr="003A17F5" w:rsidRDefault="000342B1" w:rsidP="000342B1">
      <w:pPr>
        <w:spacing w:line="240" w:lineRule="auto"/>
        <w:ind w:firstLine="0"/>
        <w:rPr>
          <w:rFonts w:ascii="Times New Roman" w:eastAsia="Times New Roman" w:hAnsi="Times New Roman" w:cs="Times New Roman"/>
          <w:color w:val="333333"/>
          <w:kern w:val="0"/>
          <w:shd w:val="clear" w:color="auto" w:fill="FFFFFF"/>
          <w:lang w:eastAsia="en-US"/>
        </w:rPr>
      </w:pPr>
      <w:r w:rsidRPr="000342B1">
        <w:rPr>
          <w:rFonts w:ascii="Times New Roman" w:eastAsia="Times New Roman" w:hAnsi="Times New Roman" w:cs="Times New Roman"/>
          <w:color w:val="333333"/>
          <w:kern w:val="0"/>
          <w:shd w:val="clear" w:color="auto" w:fill="FFFFFF"/>
          <w:lang w:eastAsia="en-US"/>
        </w:rPr>
        <w:t xml:space="preserve">Trump, Donald J. “The Concept of Global Warming Was Created by and for the Chinese in Order to Make </w:t>
      </w:r>
    </w:p>
    <w:p w14:paraId="7AE68965" w14:textId="7931E139" w:rsidR="000342B1" w:rsidRPr="000342B1" w:rsidRDefault="000342B1" w:rsidP="000342B1">
      <w:pPr>
        <w:spacing w:line="240" w:lineRule="auto"/>
        <w:ind w:left="720" w:firstLine="0"/>
        <w:rPr>
          <w:rFonts w:ascii="Times New Roman" w:eastAsia="Times New Roman" w:hAnsi="Times New Roman" w:cs="Times New Roman"/>
          <w:kern w:val="0"/>
          <w:lang w:eastAsia="en-US"/>
        </w:rPr>
      </w:pPr>
      <w:r w:rsidRPr="000342B1">
        <w:rPr>
          <w:rFonts w:ascii="Times New Roman" w:eastAsia="Times New Roman" w:hAnsi="Times New Roman" w:cs="Times New Roman"/>
          <w:color w:val="333333"/>
          <w:kern w:val="0"/>
          <w:shd w:val="clear" w:color="auto" w:fill="FFFFFF"/>
          <w:lang w:eastAsia="en-US"/>
        </w:rPr>
        <w:t>U.S. Manufacturing Non-Competitive.” </w:t>
      </w:r>
      <w:r w:rsidRPr="000342B1">
        <w:rPr>
          <w:rFonts w:ascii="Times New Roman" w:eastAsia="Times New Roman" w:hAnsi="Times New Roman" w:cs="Times New Roman"/>
          <w:i/>
          <w:iCs/>
          <w:color w:val="333333"/>
          <w:kern w:val="0"/>
          <w:shd w:val="clear" w:color="auto" w:fill="FFFFFF"/>
          <w:lang w:eastAsia="en-US"/>
        </w:rPr>
        <w:t>Twitter</w:t>
      </w:r>
      <w:r w:rsidRPr="000342B1">
        <w:rPr>
          <w:rFonts w:ascii="Times New Roman" w:eastAsia="Times New Roman" w:hAnsi="Times New Roman" w:cs="Times New Roman"/>
          <w:color w:val="333333"/>
          <w:kern w:val="0"/>
          <w:shd w:val="clear" w:color="auto" w:fill="FFFFFF"/>
          <w:lang w:eastAsia="en-US"/>
        </w:rPr>
        <w:t>, Twitter, 6 Nov. 2012, mobile.twitter.com/realdonaldtrump/status/265895292191248385?lang=en.</w:t>
      </w:r>
    </w:p>
    <w:p w14:paraId="3D71AD32" w14:textId="77777777" w:rsidR="000342B1" w:rsidRPr="003A17F5" w:rsidRDefault="000342B1" w:rsidP="000342B1">
      <w:pPr>
        <w:rPr>
          <w:rFonts w:ascii="Times New Roman" w:hAnsi="Times New Roman" w:cs="Times New Roman"/>
        </w:rPr>
      </w:pPr>
    </w:p>
    <w:sectPr w:rsidR="000342B1" w:rsidRPr="003A17F5">
      <w:headerReference w:type="default" r:id="rId9"/>
      <w:headerReference w:type="first" r:id="rId10"/>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1308C" w14:textId="77777777" w:rsidR="00C4020E" w:rsidRDefault="00C4020E">
      <w:pPr>
        <w:spacing w:line="240" w:lineRule="auto"/>
      </w:pPr>
      <w:r>
        <w:separator/>
      </w:r>
    </w:p>
  </w:endnote>
  <w:endnote w:type="continuationSeparator" w:id="0">
    <w:p w14:paraId="36943FC2" w14:textId="77777777" w:rsidR="00C4020E" w:rsidRDefault="00C40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B4610" w14:textId="77777777" w:rsidR="00C4020E" w:rsidRDefault="00C4020E">
      <w:pPr>
        <w:spacing w:line="240" w:lineRule="auto"/>
      </w:pPr>
      <w:r>
        <w:separator/>
      </w:r>
    </w:p>
  </w:footnote>
  <w:footnote w:type="continuationSeparator" w:id="0">
    <w:p w14:paraId="05F9B168" w14:textId="77777777" w:rsidR="00C4020E" w:rsidRDefault="00C402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5309" w14:textId="77777777" w:rsidR="0097100C" w:rsidRDefault="00C4020E">
    <w:pPr>
      <w:pStyle w:val="Header"/>
    </w:pPr>
    <w:sdt>
      <w:sdtPr>
        <w:rPr>
          <w:rStyle w:val="Strong"/>
        </w:rPr>
        <w:alias w:val="Running head"/>
        <w:tag w:val=""/>
        <w:id w:val="1072628492"/>
        <w:placeholder>
          <w:docPart w:val="A88E31C5BD3EE24EAD97DEFCDC6EAA9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4E20DF">
          <w:rPr>
            <w:rStyle w:val="Strong"/>
          </w:rPr>
          <w:t xml:space="preserve">Signature assignment: topic </w:t>
        </w:r>
      </w:sdtContent>
    </w:sdt>
    <w:r w:rsidR="003F65D4">
      <w:rPr>
        <w:rStyle w:val="Strong"/>
      </w:rPr>
      <w:t xml:space="preserve"> </w:t>
    </w:r>
    <w:r w:rsidR="003F65D4">
      <w:rPr>
        <w:rStyle w:val="Strong"/>
      </w:rPr>
      <w:ptab w:relativeTo="margin" w:alignment="right" w:leader="none"/>
    </w:r>
    <w:r w:rsidR="003F65D4">
      <w:rPr>
        <w:rStyle w:val="Strong"/>
      </w:rPr>
      <w:fldChar w:fldCharType="begin"/>
    </w:r>
    <w:r w:rsidR="003F65D4">
      <w:rPr>
        <w:rStyle w:val="Strong"/>
      </w:rPr>
      <w:instrText xml:space="preserve"> PAGE   \* MERGEFORMAT </w:instrText>
    </w:r>
    <w:r w:rsidR="003F65D4">
      <w:rPr>
        <w:rStyle w:val="Strong"/>
      </w:rPr>
      <w:fldChar w:fldCharType="separate"/>
    </w:r>
    <w:r w:rsidR="003F65D4">
      <w:rPr>
        <w:rStyle w:val="Strong"/>
        <w:noProof/>
      </w:rPr>
      <w:t>8</w:t>
    </w:r>
    <w:r w:rsidR="003F65D4">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5C55D" w14:textId="77777777" w:rsidR="0097100C" w:rsidRDefault="003F65D4">
    <w:pPr>
      <w:pStyle w:val="Header"/>
      <w:rPr>
        <w:rStyle w:val="Strong"/>
      </w:rPr>
    </w:pPr>
    <w:r>
      <w:t xml:space="preserve">Running head: </w:t>
    </w:r>
    <w:sdt>
      <w:sdtPr>
        <w:rPr>
          <w:rStyle w:val="Strong"/>
        </w:rPr>
        <w:alias w:val="Running head"/>
        <w:tag w:val=""/>
        <w:id w:val="-696842620"/>
        <w:placeholder>
          <w:docPart w:val="602760FBA224B34DAF5DD826DE43C1AB"/>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4E20DF">
          <w:rPr>
            <w:rStyle w:val="Strong"/>
          </w:rPr>
          <w:t xml:space="preserve">Signature assignment: topic </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8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3E"/>
    <w:rsid w:val="000342B1"/>
    <w:rsid w:val="0006297F"/>
    <w:rsid w:val="00084669"/>
    <w:rsid w:val="00274F77"/>
    <w:rsid w:val="002F540E"/>
    <w:rsid w:val="0038673E"/>
    <w:rsid w:val="003A17F5"/>
    <w:rsid w:val="003F65D4"/>
    <w:rsid w:val="004B42BF"/>
    <w:rsid w:val="004E20DF"/>
    <w:rsid w:val="00575273"/>
    <w:rsid w:val="005E12D0"/>
    <w:rsid w:val="005E7B43"/>
    <w:rsid w:val="006C305A"/>
    <w:rsid w:val="0072496A"/>
    <w:rsid w:val="00761B60"/>
    <w:rsid w:val="007A6B0F"/>
    <w:rsid w:val="007E4617"/>
    <w:rsid w:val="008506D6"/>
    <w:rsid w:val="00900EC8"/>
    <w:rsid w:val="0097100C"/>
    <w:rsid w:val="00984F07"/>
    <w:rsid w:val="00A238E8"/>
    <w:rsid w:val="00A669E3"/>
    <w:rsid w:val="00C4020E"/>
    <w:rsid w:val="00CD61C6"/>
    <w:rsid w:val="00DA1068"/>
    <w:rsid w:val="00DE5AC1"/>
    <w:rsid w:val="00E4119E"/>
    <w:rsid w:val="00E41216"/>
    <w:rsid w:val="00E43CBC"/>
    <w:rsid w:val="00E75977"/>
    <w:rsid w:val="00F44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959428"/>
  <w15:chartTrackingRefBased/>
  <w15:docId w15:val="{AA4A6A3F-F335-D34C-AF92-F6FF426D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pPr>
      <w:spacing w:before="240" w:line="259" w:lineRule="auto"/>
      <w:jc w:val="left"/>
      <w:outlineLvl w:val="9"/>
    </w:pPr>
    <w:rPr>
      <w:b w:val="0"/>
      <w:bCs w:val="0"/>
      <w:color w:val="A5A5A5" w:themeColor="accent1" w:themeShade="BF"/>
      <w:kern w:val="0"/>
      <w:sz w:val="32"/>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styleId="UnresolvedMention">
    <w:name w:val="Unresolved Mention"/>
    <w:basedOn w:val="DefaultParagraphFont"/>
    <w:uiPriority w:val="99"/>
    <w:semiHidden/>
    <w:unhideWhenUsed/>
    <w:rsid w:val="007A6B0F"/>
    <w:rPr>
      <w:color w:val="605E5C"/>
      <w:shd w:val="clear" w:color="auto" w:fill="E1DFDD"/>
    </w:rPr>
  </w:style>
  <w:style w:type="character" w:styleId="FollowedHyperlink">
    <w:name w:val="FollowedHyperlink"/>
    <w:basedOn w:val="DefaultParagraphFont"/>
    <w:uiPriority w:val="99"/>
    <w:semiHidden/>
    <w:unhideWhenUsed/>
    <w:rsid w:val="00575273"/>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3862196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7bA2819343-BFA3-654D-B3ED-25541253450C%7dtf1639214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C6F5D7E4EB0741BC7CB27A3E0CC42E"/>
        <w:category>
          <w:name w:val="General"/>
          <w:gallery w:val="placeholder"/>
        </w:category>
        <w:types>
          <w:type w:val="bbPlcHdr"/>
        </w:types>
        <w:behaviors>
          <w:behavior w:val="content"/>
        </w:behaviors>
        <w:guid w:val="{55210F13-C23E-2149-93B9-C5BF58B44BAB}"/>
      </w:docPartPr>
      <w:docPartBody>
        <w:p w:rsidR="00255E8D" w:rsidRDefault="007D00C6">
          <w:pPr>
            <w:pStyle w:val="24C6F5D7E4EB0741BC7CB27A3E0CC42E"/>
          </w:pPr>
          <w:r>
            <w:t>[Title Here, up to 12 Words, on One to Two Lines]</w:t>
          </w:r>
        </w:p>
      </w:docPartBody>
    </w:docPart>
    <w:docPart>
      <w:docPartPr>
        <w:name w:val="7A60B6368E0EE849974982BA40CBEE19"/>
        <w:category>
          <w:name w:val="General"/>
          <w:gallery w:val="placeholder"/>
        </w:category>
        <w:types>
          <w:type w:val="bbPlcHdr"/>
        </w:types>
        <w:behaviors>
          <w:behavior w:val="content"/>
        </w:behaviors>
        <w:guid w:val="{109E76D1-0491-3A44-88A6-4F86E8B9593D}"/>
      </w:docPartPr>
      <w:docPartBody>
        <w:p w:rsidR="00255E8D" w:rsidRDefault="007D00C6">
          <w:pPr>
            <w:pStyle w:val="7A60B6368E0EE849974982BA40CBEE19"/>
          </w:pPr>
          <w:r>
            <w:t>[Title Here, up to 12 Words, on One to Two Lines]</w:t>
          </w:r>
        </w:p>
      </w:docPartBody>
    </w:docPart>
    <w:docPart>
      <w:docPartPr>
        <w:name w:val="A88E31C5BD3EE24EAD97DEFCDC6EAA97"/>
        <w:category>
          <w:name w:val="General"/>
          <w:gallery w:val="placeholder"/>
        </w:category>
        <w:types>
          <w:type w:val="bbPlcHdr"/>
        </w:types>
        <w:behaviors>
          <w:behavior w:val="content"/>
        </w:behaviors>
        <w:guid w:val="{AD633CE3-6318-ED4B-843E-DB7B2A048EC7}"/>
      </w:docPartPr>
      <w:docPartBody>
        <w:p w:rsidR="00255E8D" w:rsidRDefault="007D00C6">
          <w:pPr>
            <w:pStyle w:val="A88E31C5BD3EE24EAD97DEFCDC6EAA97"/>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to get the spacing between table and note. Tables in APA format can use single or 1.5 line spacing. Include a heading for every row and column, even if the content seems obvious. To insert a table, on the Insert tab, tap Table. New tables that you create in this document use APA format by default.]</w:t>
          </w:r>
        </w:p>
      </w:docPartBody>
    </w:docPart>
    <w:docPart>
      <w:docPartPr>
        <w:name w:val="602760FBA224B34DAF5DD826DE43C1AB"/>
        <w:category>
          <w:name w:val="General"/>
          <w:gallery w:val="placeholder"/>
        </w:category>
        <w:types>
          <w:type w:val="bbPlcHdr"/>
        </w:types>
        <w:behaviors>
          <w:behavior w:val="content"/>
        </w:behaviors>
        <w:guid w:val="{470CF560-86CD-164E-A8A6-B3F198B0AED5}"/>
      </w:docPartPr>
      <w:docPartBody>
        <w:p w:rsidR="00255E8D" w:rsidRDefault="007D00C6">
          <w:pPr>
            <w:pStyle w:val="602760FBA224B34DAF5DD826DE43C1AB"/>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C6"/>
    <w:rsid w:val="00255E8D"/>
    <w:rsid w:val="005D7CFB"/>
    <w:rsid w:val="007D0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3"/>
    <w:unhideWhenUsed/>
    <w:qFormat/>
    <w:pPr>
      <w:keepNext/>
      <w:keepLines/>
      <w:spacing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3"/>
    <w:unhideWhenUsed/>
    <w:qFormat/>
    <w:pPr>
      <w:keepNext/>
      <w:keepLines/>
      <w:spacing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6F5D7E4EB0741BC7CB27A3E0CC42E">
    <w:name w:val="24C6F5D7E4EB0741BC7CB27A3E0CC42E"/>
  </w:style>
  <w:style w:type="paragraph" w:customStyle="1" w:styleId="B38EB30D77EE804898A0B95C1A22F8E9">
    <w:name w:val="B38EB30D77EE804898A0B95C1A22F8E9"/>
  </w:style>
  <w:style w:type="paragraph" w:customStyle="1" w:styleId="2D003F18BED53D48ABCB6224B489E0D3">
    <w:name w:val="2D003F18BED53D48ABCB6224B489E0D3"/>
  </w:style>
  <w:style w:type="paragraph" w:customStyle="1" w:styleId="B15BCEF034C44345B8C6DE087B00091A">
    <w:name w:val="B15BCEF034C44345B8C6DE087B00091A"/>
  </w:style>
  <w:style w:type="character" w:styleId="Emphasis">
    <w:name w:val="Emphasis"/>
    <w:basedOn w:val="DefaultParagraphFont"/>
    <w:uiPriority w:val="20"/>
    <w:unhideWhenUsed/>
    <w:qFormat/>
    <w:rPr>
      <w:i/>
      <w:iCs/>
    </w:rPr>
  </w:style>
  <w:style w:type="paragraph" w:customStyle="1" w:styleId="AE5BF7EB51FD1D49A4CD2AD1E0DCE77D">
    <w:name w:val="AE5BF7EB51FD1D49A4CD2AD1E0DCE77D"/>
  </w:style>
  <w:style w:type="paragraph" w:customStyle="1" w:styleId="4097C918A06C1A41B105C71B499A4E53">
    <w:name w:val="4097C918A06C1A41B105C71B499A4E53"/>
  </w:style>
  <w:style w:type="paragraph" w:customStyle="1" w:styleId="7A60B6368E0EE849974982BA40CBEE19">
    <w:name w:val="7A60B6368E0EE849974982BA40CBEE19"/>
  </w:style>
  <w:style w:type="paragraph" w:customStyle="1" w:styleId="D94D6E41B6BF124F85AF4B905137ACEC">
    <w:name w:val="D94D6E41B6BF124F85AF4B905137ACEC"/>
  </w:style>
  <w:style w:type="paragraph" w:customStyle="1" w:styleId="6A3C4E009AD7C54AAD98BDC2D36E11A9">
    <w:name w:val="6A3C4E009AD7C54AAD98BDC2D36E11A9"/>
  </w:style>
  <w:style w:type="paragraph" w:customStyle="1" w:styleId="B02961B7F8AA424BBA206ED48B3621AD">
    <w:name w:val="B02961B7F8AA424BBA206ED48B3621AD"/>
  </w:style>
  <w:style w:type="paragraph" w:customStyle="1" w:styleId="D8E584F7348EEA49B9D7C6A47F0CA7C1">
    <w:name w:val="D8E584F7348EEA49B9D7C6A47F0CA7C1"/>
  </w:style>
  <w:style w:type="paragraph" w:customStyle="1" w:styleId="31B0F48109B2A24289F3826029BD4C5F">
    <w:name w:val="31B0F48109B2A24289F3826029BD4C5F"/>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sz w:val="24"/>
      <w:szCs w:val="24"/>
      <w:lang w:eastAsia="ja-JP"/>
    </w:rPr>
  </w:style>
  <w:style w:type="paragraph" w:customStyle="1" w:styleId="4BC70298C463F849934D0AB768D9DFF6">
    <w:name w:val="4BC70298C463F849934D0AB768D9DFF6"/>
  </w:style>
  <w:style w:type="paragraph" w:customStyle="1" w:styleId="F1CDD91DF920224DAD5AA22FD04013B2">
    <w:name w:val="F1CDD91DF920224DAD5AA22FD04013B2"/>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lang w:eastAsia="ja-JP"/>
    </w:rPr>
  </w:style>
  <w:style w:type="paragraph" w:customStyle="1" w:styleId="87BA1FB84A7AA24E82DD199B3DAD137B">
    <w:name w:val="87BA1FB84A7AA24E82DD199B3DAD137B"/>
  </w:style>
  <w:style w:type="paragraph" w:customStyle="1" w:styleId="7317B35DC97BAD4F9C5438C6F5710DBE">
    <w:name w:val="7317B35DC97BAD4F9C5438C6F5710DBE"/>
  </w:style>
  <w:style w:type="paragraph" w:customStyle="1" w:styleId="31F1854D78A4C14BA7A8E0554E998081">
    <w:name w:val="31F1854D78A4C14BA7A8E0554E998081"/>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lang w:eastAsia="ja-JP"/>
    </w:rPr>
  </w:style>
  <w:style w:type="paragraph" w:customStyle="1" w:styleId="E100F3F0FB602446938AE210A147B413">
    <w:name w:val="E100F3F0FB602446938AE210A147B413"/>
  </w:style>
  <w:style w:type="paragraph" w:customStyle="1" w:styleId="14DB9D98FD535B45BE585DB8506F48FA">
    <w:name w:val="14DB9D98FD535B45BE585DB8506F48FA"/>
  </w:style>
  <w:style w:type="paragraph" w:customStyle="1" w:styleId="1D8AEDD688D901478FCF4C5FA08FF325">
    <w:name w:val="1D8AEDD688D901478FCF4C5FA08FF325"/>
  </w:style>
  <w:style w:type="paragraph" w:styleId="Bibliography">
    <w:name w:val="Bibliography"/>
    <w:basedOn w:val="Normal"/>
    <w:next w:val="Normal"/>
    <w:uiPriority w:val="37"/>
    <w:semiHidden/>
    <w:unhideWhenUsed/>
  </w:style>
  <w:style w:type="paragraph" w:customStyle="1" w:styleId="D1456308A9074C4E82BB9458FC35845E">
    <w:name w:val="D1456308A9074C4E82BB9458FC35845E"/>
  </w:style>
  <w:style w:type="paragraph" w:customStyle="1" w:styleId="DB9CE56F4D44FB4BBFAEC290F10A2757">
    <w:name w:val="DB9CE56F4D44FB4BBFAEC290F10A2757"/>
  </w:style>
  <w:style w:type="paragraph" w:customStyle="1" w:styleId="37F981EEA4C3D943AEAB19A5AFAEE8EB">
    <w:name w:val="37F981EEA4C3D943AEAB19A5AFAEE8EB"/>
  </w:style>
  <w:style w:type="paragraph" w:customStyle="1" w:styleId="A88E31C5BD3EE24EAD97DEFCDC6EAA97">
    <w:name w:val="A88E31C5BD3EE24EAD97DEFCDC6EAA97"/>
  </w:style>
  <w:style w:type="paragraph" w:customStyle="1" w:styleId="602760FBA224B34DAF5DD826DE43C1AB">
    <w:name w:val="602760FBA224B34DAF5DD826DE43C1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Signature assignment: topic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82B3F9-D529-9B4E-A67C-00CAE6422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%7bA2819343-BFA3-654D-B3ED-25541253450C%7dtf16392144.dotx</Template>
  <TotalTime>3</TotalTime>
  <Pages>4</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Signature Assignment: Topic</dc:title>
  <dc:subject/>
  <dc:creator>Edgar Gabriyelyan</dc:creator>
  <cp:keywords/>
  <dc:description/>
  <cp:lastModifiedBy>Edgar Gabriyelyan</cp:lastModifiedBy>
  <cp:revision>3</cp:revision>
  <dcterms:created xsi:type="dcterms:W3CDTF">2018-08-29T06:10:00Z</dcterms:created>
  <dcterms:modified xsi:type="dcterms:W3CDTF">2018-08-29T06:24:00Z</dcterms:modified>
</cp:coreProperties>
</file>